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152" w:rsidRDefault="00520E4A">
      <w:r>
        <w:rPr>
          <w:noProof/>
          <w:lang w:eastAsia="sv-SE"/>
        </w:rPr>
        <w:drawing>
          <wp:inline distT="0" distB="0" distL="0" distR="0" wp14:anchorId="27478878" wp14:editId="559BA72B">
            <wp:extent cx="5699760" cy="4347052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238" t="8819" r="22354" b="18207"/>
                    <a:stretch/>
                  </pic:blipFill>
                  <pic:spPr bwMode="auto">
                    <a:xfrm>
                      <a:off x="0" y="0"/>
                      <a:ext cx="5714730" cy="4358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E4A" w:rsidRDefault="00520E4A">
      <w:r>
        <w:rPr>
          <w:noProof/>
          <w:lang w:eastAsia="sv-SE"/>
        </w:rPr>
        <w:drawing>
          <wp:inline distT="0" distB="0" distL="0" distR="0" wp14:anchorId="62BC80CA" wp14:editId="4DFA49C1">
            <wp:extent cx="5585460" cy="434576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825" t="14110" r="23942" b="15561"/>
                    <a:stretch/>
                  </pic:blipFill>
                  <pic:spPr bwMode="auto">
                    <a:xfrm>
                      <a:off x="0" y="0"/>
                      <a:ext cx="5602359" cy="4358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E4A" w:rsidRDefault="00520E4A">
      <w:r>
        <w:rPr>
          <w:noProof/>
          <w:lang w:eastAsia="sv-SE"/>
        </w:rPr>
        <w:lastRenderedPageBreak/>
        <w:drawing>
          <wp:inline distT="0" distB="0" distL="0" distR="0" wp14:anchorId="0CFC0A3D" wp14:editId="6531B195">
            <wp:extent cx="5387340" cy="769620"/>
            <wp:effectExtent l="0" t="0" r="381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296" t="13890" r="22222" b="72662"/>
                    <a:stretch/>
                  </pic:blipFill>
                  <pic:spPr bwMode="auto">
                    <a:xfrm>
                      <a:off x="0" y="0"/>
                      <a:ext cx="5404969" cy="772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E4A" w:rsidRDefault="00520E4A">
      <w:r>
        <w:rPr>
          <w:noProof/>
          <w:lang w:eastAsia="sv-SE"/>
        </w:rPr>
        <w:drawing>
          <wp:inline distT="0" distB="0" distL="0" distR="0" wp14:anchorId="5816558A" wp14:editId="3493B18A">
            <wp:extent cx="5516605" cy="4305300"/>
            <wp:effectExtent l="0" t="0" r="8255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561" t="13891" r="22883" b="13846"/>
                    <a:stretch/>
                  </pic:blipFill>
                  <pic:spPr bwMode="auto">
                    <a:xfrm>
                      <a:off x="0" y="0"/>
                      <a:ext cx="5538349" cy="432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E4A" w:rsidRDefault="00520E4A">
      <w:r>
        <w:rPr>
          <w:noProof/>
          <w:lang w:eastAsia="sv-SE"/>
        </w:rPr>
        <w:drawing>
          <wp:inline distT="0" distB="0" distL="0" distR="0" wp14:anchorId="61026ED7" wp14:editId="577041CF">
            <wp:extent cx="5585460" cy="3499906"/>
            <wp:effectExtent l="0" t="0" r="0" b="571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428" t="13669" r="21428" b="26651"/>
                    <a:stretch/>
                  </pic:blipFill>
                  <pic:spPr bwMode="auto">
                    <a:xfrm>
                      <a:off x="0" y="0"/>
                      <a:ext cx="5605808" cy="351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0E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revisionView w:inkAnnotations="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4A"/>
    <w:rsid w:val="00520E4A"/>
    <w:rsid w:val="00BC5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3EBC8B-F665-45AE-A2B0-C5FE4DC01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B284157D</Template>
  <TotalTime>5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Fasab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Karlsson Britt Inger /Öst</dc:creator>
  <cp:keywords/>
  <dc:description/>
  <cp:lastModifiedBy>Karlsson Britt Inger /Öst</cp:lastModifiedBy>
  <cp:revision>1</cp:revision>
  <dcterms:created xsi:type="dcterms:W3CDTF">2017-07-04T05:33:00Z</dcterms:created>
  <dcterms:modified xsi:type="dcterms:W3CDTF">2017-07-04T05:38:00Z</dcterms:modified>
</cp:coreProperties>
</file>