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911" w:rsidRPr="00197911" w:rsidRDefault="00197911" w:rsidP="00197911">
      <w:pPr>
        <w:spacing w:after="0"/>
        <w:jc w:val="center"/>
        <w:rPr>
          <w:b/>
          <w:sz w:val="48"/>
          <w:szCs w:val="48"/>
        </w:rPr>
      </w:pPr>
      <w:r w:rsidRPr="00197911">
        <w:rPr>
          <w:b/>
          <w:sz w:val="48"/>
          <w:szCs w:val="48"/>
        </w:rPr>
        <w:t>Spring med Byggnads Öst</w:t>
      </w:r>
    </w:p>
    <w:p w:rsidR="00197911" w:rsidRDefault="00197911" w:rsidP="00197911">
      <w:pPr>
        <w:spacing w:after="0"/>
        <w:jc w:val="center"/>
      </w:pPr>
    </w:p>
    <w:p w:rsidR="00197911" w:rsidRDefault="00197911" w:rsidP="00197911">
      <w:pPr>
        <w:spacing w:after="0"/>
        <w:jc w:val="center"/>
      </w:pPr>
    </w:p>
    <w:p w:rsidR="00197911" w:rsidRDefault="00197911" w:rsidP="00197911">
      <w:pPr>
        <w:spacing w:after="0"/>
        <w:jc w:val="center"/>
      </w:pPr>
    </w:p>
    <w:p w:rsidR="00197911" w:rsidRPr="00197911" w:rsidRDefault="00197911" w:rsidP="00197911">
      <w:pPr>
        <w:spacing w:after="0"/>
        <w:jc w:val="center"/>
        <w:rPr>
          <w:sz w:val="24"/>
          <w:szCs w:val="24"/>
        </w:rPr>
      </w:pPr>
      <w:r w:rsidRPr="00197911">
        <w:rPr>
          <w:sz w:val="24"/>
          <w:szCs w:val="24"/>
        </w:rPr>
        <w:t>Även i år springer 6F (Byggnads, Elektrikerna, Fastighets, Målarna och SEKO) Blodomloppet i Linköping och Grabbhalvan &amp; Tjejhalvan i Norrköping.</w:t>
      </w:r>
    </w:p>
    <w:p w:rsidR="00197911" w:rsidRPr="00197911" w:rsidRDefault="00197911" w:rsidP="00197911">
      <w:pPr>
        <w:spacing w:after="0"/>
        <w:jc w:val="center"/>
        <w:rPr>
          <w:sz w:val="24"/>
          <w:szCs w:val="24"/>
        </w:rPr>
      </w:pPr>
    </w:p>
    <w:p w:rsidR="00197911" w:rsidRPr="00197911" w:rsidRDefault="00197911" w:rsidP="00197911">
      <w:pPr>
        <w:spacing w:after="0"/>
        <w:jc w:val="center"/>
        <w:rPr>
          <w:sz w:val="24"/>
          <w:szCs w:val="24"/>
        </w:rPr>
      </w:pPr>
      <w:r w:rsidRPr="00197911">
        <w:rPr>
          <w:sz w:val="24"/>
          <w:szCs w:val="24"/>
        </w:rPr>
        <w:t>Självklart ska vi från Byggnads Öst vara flest deltagare! Vi bjuder dig som är medlem på anmälningsavgiften och en tröja att ha på dig när du springer.</w:t>
      </w:r>
    </w:p>
    <w:p w:rsidR="00197911" w:rsidRDefault="00197911" w:rsidP="00197911">
      <w:pPr>
        <w:spacing w:after="0"/>
        <w:jc w:val="center"/>
      </w:pPr>
    </w:p>
    <w:p w:rsidR="00197911" w:rsidRDefault="00197911" w:rsidP="00197911">
      <w:pPr>
        <w:spacing w:after="0"/>
        <w:jc w:val="center"/>
      </w:pPr>
    </w:p>
    <w:p w:rsidR="00197911" w:rsidRDefault="00197911" w:rsidP="00197911">
      <w:pPr>
        <w:spacing w:after="0"/>
        <w:jc w:val="center"/>
      </w:pPr>
    </w:p>
    <w:p w:rsidR="00197911" w:rsidRDefault="00197911" w:rsidP="00197911">
      <w:pPr>
        <w:spacing w:after="0"/>
      </w:pPr>
    </w:p>
    <w:p w:rsidR="00197911" w:rsidRDefault="00197911" w:rsidP="00197911">
      <w:pPr>
        <w:spacing w:after="0"/>
      </w:pPr>
      <w:r>
        <w:rPr>
          <w:noProof/>
          <w:lang w:eastAsia="sv-SE"/>
        </w:rPr>
        <w:drawing>
          <wp:inline distT="0" distB="0" distL="0" distR="0" wp14:anchorId="1758A68A" wp14:editId="32E6E26F">
            <wp:extent cx="5657850" cy="299754"/>
            <wp:effectExtent l="0" t="0" r="0" b="508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0948" r="25099" b="82484"/>
                    <a:stretch/>
                  </pic:blipFill>
                  <pic:spPr bwMode="auto">
                    <a:xfrm>
                      <a:off x="0" y="0"/>
                      <a:ext cx="6237170" cy="330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911" w:rsidRDefault="00197911" w:rsidP="00197911">
      <w:pPr>
        <w:spacing w:after="0"/>
      </w:pPr>
      <w:r>
        <w:rPr>
          <w:noProof/>
          <w:lang w:eastAsia="sv-SE"/>
        </w:rPr>
        <w:drawing>
          <wp:inline distT="0" distB="0" distL="0" distR="0" wp14:anchorId="31B15036" wp14:editId="0F273B00">
            <wp:extent cx="5657850" cy="366245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0673" r="25926" b="81390"/>
                    <a:stretch/>
                  </pic:blipFill>
                  <pic:spPr bwMode="auto">
                    <a:xfrm>
                      <a:off x="0" y="0"/>
                      <a:ext cx="5948724" cy="385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911" w:rsidRDefault="00197911" w:rsidP="00197911">
      <w:pPr>
        <w:spacing w:after="0"/>
      </w:pPr>
    </w:p>
    <w:p w:rsidR="00197911" w:rsidRPr="00197911" w:rsidRDefault="00197911" w:rsidP="00197911">
      <w:pPr>
        <w:spacing w:after="0"/>
        <w:rPr>
          <w:sz w:val="24"/>
          <w:szCs w:val="24"/>
        </w:rPr>
      </w:pPr>
      <w:r w:rsidRPr="00197911">
        <w:rPr>
          <w:b/>
          <w:sz w:val="24"/>
          <w:szCs w:val="24"/>
        </w:rPr>
        <w:t>Blodomloppet</w:t>
      </w:r>
      <w:r w:rsidRPr="00197911">
        <w:rPr>
          <w:sz w:val="24"/>
          <w:szCs w:val="24"/>
        </w:rPr>
        <w:t xml:space="preserve"> äger rum den 23 maj och sis</w:t>
      </w:r>
      <w:r w:rsidR="005B58F7">
        <w:rPr>
          <w:sz w:val="24"/>
          <w:szCs w:val="24"/>
        </w:rPr>
        <w:t>ta anmälningsdatum till oss är 30 april.</w:t>
      </w:r>
    </w:p>
    <w:p w:rsidR="00197911" w:rsidRDefault="00197911" w:rsidP="00197911">
      <w:pPr>
        <w:spacing w:after="0"/>
      </w:pPr>
    </w:p>
    <w:p w:rsidR="00197911" w:rsidRDefault="00197911" w:rsidP="00197911">
      <w:pPr>
        <w:spacing w:after="0"/>
      </w:pPr>
    </w:p>
    <w:p w:rsidR="00197911" w:rsidRDefault="00197911" w:rsidP="00197911">
      <w:pPr>
        <w:spacing w:after="0"/>
      </w:pPr>
    </w:p>
    <w:p w:rsidR="00197911" w:rsidRDefault="00197911" w:rsidP="00197911">
      <w:pPr>
        <w:spacing w:after="0"/>
      </w:pPr>
    </w:p>
    <w:p w:rsidR="00197911" w:rsidRDefault="00197911" w:rsidP="00197911">
      <w:pPr>
        <w:spacing w:after="0"/>
      </w:pPr>
    </w:p>
    <w:p w:rsidR="00197911" w:rsidRDefault="00197911" w:rsidP="00197911">
      <w:pPr>
        <w:spacing w:after="0"/>
      </w:pPr>
      <w:r>
        <w:rPr>
          <w:noProof/>
          <w:lang w:eastAsia="sv-SE"/>
        </w:rPr>
        <w:drawing>
          <wp:inline distT="0" distB="0" distL="0" distR="0" wp14:anchorId="6D31B972" wp14:editId="34928D7B">
            <wp:extent cx="5760720" cy="1343025"/>
            <wp:effectExtent l="0" t="0" r="0" b="952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6147" b="45265"/>
                    <a:stretch/>
                  </pic:blipFill>
                  <pic:spPr bwMode="auto">
                    <a:xfrm>
                      <a:off x="0" y="0"/>
                      <a:ext cx="576072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911" w:rsidRDefault="00197911" w:rsidP="00197911">
      <w:pPr>
        <w:spacing w:after="0"/>
      </w:pPr>
    </w:p>
    <w:p w:rsidR="005B58F7" w:rsidRDefault="00197911" w:rsidP="00197911">
      <w:pPr>
        <w:spacing w:after="0"/>
        <w:rPr>
          <w:sz w:val="24"/>
          <w:szCs w:val="24"/>
        </w:rPr>
      </w:pPr>
      <w:r w:rsidRPr="00197911">
        <w:rPr>
          <w:b/>
          <w:sz w:val="24"/>
          <w:szCs w:val="24"/>
        </w:rPr>
        <w:t>Grabbhalvan &amp; Tjejhalvan</w:t>
      </w:r>
      <w:r w:rsidRPr="00197911">
        <w:rPr>
          <w:sz w:val="24"/>
          <w:szCs w:val="24"/>
        </w:rPr>
        <w:t xml:space="preserve"> äger rum den 28 maj och si</w:t>
      </w:r>
      <w:r w:rsidR="005B58F7">
        <w:rPr>
          <w:sz w:val="24"/>
          <w:szCs w:val="24"/>
        </w:rPr>
        <w:t xml:space="preserve">sta anmälningsdatum till oss är </w:t>
      </w:r>
    </w:p>
    <w:p w:rsidR="00197911" w:rsidRPr="00197911" w:rsidRDefault="005B58F7" w:rsidP="00197911">
      <w:pPr>
        <w:spacing w:after="0"/>
        <w:rPr>
          <w:sz w:val="24"/>
          <w:szCs w:val="24"/>
        </w:rPr>
      </w:pPr>
      <w:r>
        <w:rPr>
          <w:sz w:val="24"/>
          <w:szCs w:val="24"/>
        </w:rPr>
        <w:t>30 april.</w:t>
      </w:r>
    </w:p>
    <w:p w:rsidR="00197911" w:rsidRDefault="00197911" w:rsidP="00197911">
      <w:pPr>
        <w:spacing w:after="0"/>
      </w:pPr>
    </w:p>
    <w:p w:rsidR="00197911" w:rsidRDefault="00197911" w:rsidP="00197911">
      <w:pPr>
        <w:spacing w:after="0"/>
      </w:pPr>
    </w:p>
    <w:p w:rsidR="00197911" w:rsidRDefault="00197911" w:rsidP="00197911">
      <w:pPr>
        <w:spacing w:after="0"/>
        <w:jc w:val="center"/>
        <w:rPr>
          <w:sz w:val="24"/>
          <w:szCs w:val="24"/>
        </w:rPr>
      </w:pPr>
      <w:r w:rsidRPr="00197911">
        <w:rPr>
          <w:sz w:val="24"/>
          <w:szCs w:val="24"/>
        </w:rPr>
        <w:t>Anmäl dig via vår hemsida</w:t>
      </w:r>
      <w:r w:rsidR="005B58F7">
        <w:rPr>
          <w:sz w:val="24"/>
          <w:szCs w:val="24"/>
        </w:rPr>
        <w:t xml:space="preserve"> senast 30 april!</w:t>
      </w:r>
    </w:p>
    <w:p w:rsidR="00197911" w:rsidRDefault="004F1EF9" w:rsidP="00197911">
      <w:pPr>
        <w:spacing w:after="0"/>
        <w:jc w:val="center"/>
        <w:rPr>
          <w:rStyle w:val="Hyperlnk"/>
          <w:sz w:val="24"/>
          <w:szCs w:val="24"/>
        </w:rPr>
      </w:pPr>
      <w:hyperlink r:id="rId7" w:history="1">
        <w:r w:rsidR="00197911" w:rsidRPr="00197911">
          <w:rPr>
            <w:rStyle w:val="Hyperlnk"/>
            <w:sz w:val="24"/>
            <w:szCs w:val="24"/>
          </w:rPr>
          <w:t>www.byggnads.se/regioner/ost</w:t>
        </w:r>
      </w:hyperlink>
    </w:p>
    <w:p w:rsidR="005B58F7" w:rsidRDefault="004F1EF9" w:rsidP="00197911">
      <w:pPr>
        <w:spacing w:after="0"/>
        <w:jc w:val="center"/>
        <w:rPr>
          <w:rStyle w:val="Hyperlnk"/>
          <w:sz w:val="24"/>
          <w:szCs w:val="24"/>
        </w:rPr>
      </w:pPr>
      <w:bookmarkStart w:id="0" w:name="_GoBack"/>
      <w:r>
        <w:rPr>
          <w:noProof/>
          <w:sz w:val="40"/>
          <w:szCs w:val="40"/>
          <w:lang w:eastAsia="sv-SE"/>
        </w:rPr>
        <w:drawing>
          <wp:anchor distT="0" distB="0" distL="114300" distR="114300" simplePos="0" relativeHeight="251659264" behindDoc="1" locked="0" layoutInCell="1" allowOverlap="1" wp14:anchorId="11CB6AA4" wp14:editId="43C6D09F">
            <wp:simplePos x="0" y="0"/>
            <wp:positionH relativeFrom="column">
              <wp:posOffset>2543587</wp:posOffset>
            </wp:positionH>
            <wp:positionV relativeFrom="paragraph">
              <wp:posOffset>200660</wp:posOffset>
            </wp:positionV>
            <wp:extent cx="666750" cy="647065"/>
            <wp:effectExtent l="0" t="0" r="0" b="635"/>
            <wp:wrapTight wrapText="bothSides">
              <wp:wrapPolygon edited="0">
                <wp:start x="0" y="0"/>
                <wp:lineTo x="0" y="20985"/>
                <wp:lineTo x="20983" y="20985"/>
                <wp:lineTo x="20983" y="0"/>
                <wp:lineTo x="0" y="0"/>
              </wp:wrapPolygon>
            </wp:wrapTight>
            <wp:docPr id="5" name="Bildobjekt 5" descr="QR-kod för https://www.byggnads.se/regioner/ost/aktuellt1/2019/spring-med-byggnads-ost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R-kod för https://www.byggnads.se/regioner/ost/aktuellt1/2019/spring-med-byggnads-ost/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5" t="14740" r="14740" b="15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B58F7" w:rsidRPr="00197911" w:rsidRDefault="005B58F7" w:rsidP="00197911">
      <w:pPr>
        <w:spacing w:after="0"/>
        <w:jc w:val="center"/>
        <w:rPr>
          <w:sz w:val="24"/>
          <w:szCs w:val="24"/>
        </w:rPr>
      </w:pPr>
    </w:p>
    <w:p w:rsidR="00197911" w:rsidRPr="00197911" w:rsidRDefault="00197911" w:rsidP="00197911">
      <w:pPr>
        <w:spacing w:after="0"/>
        <w:jc w:val="center"/>
        <w:rPr>
          <w:sz w:val="24"/>
          <w:szCs w:val="24"/>
        </w:rPr>
      </w:pPr>
    </w:p>
    <w:p w:rsidR="005B58F7" w:rsidRDefault="005B58F7" w:rsidP="00197911">
      <w:pPr>
        <w:spacing w:after="0"/>
        <w:jc w:val="center"/>
        <w:rPr>
          <w:sz w:val="24"/>
          <w:szCs w:val="24"/>
        </w:rPr>
      </w:pPr>
    </w:p>
    <w:p w:rsidR="005B58F7" w:rsidRDefault="005B58F7" w:rsidP="00197911">
      <w:pPr>
        <w:spacing w:after="0"/>
        <w:jc w:val="center"/>
        <w:rPr>
          <w:sz w:val="24"/>
          <w:szCs w:val="24"/>
        </w:rPr>
      </w:pPr>
    </w:p>
    <w:p w:rsidR="00197911" w:rsidRDefault="005B58F7" w:rsidP="00197911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6f och </w:t>
      </w:r>
      <w:r w:rsidR="00197911" w:rsidRPr="00197911">
        <w:rPr>
          <w:sz w:val="24"/>
          <w:szCs w:val="24"/>
        </w:rPr>
        <w:t xml:space="preserve">Byggnads Öst kommer att ha ett tält med förtäring vid loppen. </w:t>
      </w:r>
    </w:p>
    <w:p w:rsidR="00197911" w:rsidRPr="00197911" w:rsidRDefault="00E7414D" w:rsidP="00197911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I tältet</w:t>
      </w:r>
      <w:r w:rsidR="00197911" w:rsidRPr="00197911">
        <w:rPr>
          <w:sz w:val="24"/>
          <w:szCs w:val="24"/>
        </w:rPr>
        <w:t xml:space="preserve"> hämtar du din nummerlapp och din tröja.</w:t>
      </w:r>
    </w:p>
    <w:sectPr w:rsidR="00197911" w:rsidRPr="001979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911"/>
    <w:rsid w:val="00197911"/>
    <w:rsid w:val="004F1EF9"/>
    <w:rsid w:val="00521BB9"/>
    <w:rsid w:val="005B58F7"/>
    <w:rsid w:val="007E1FA8"/>
    <w:rsid w:val="00E74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B7F076-A413-46D0-B736-86A904B34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1979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://www.byggnads.se/regioner/os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https://chart.googleapis.com/chart?chs=200x200&amp;chld=L|4&amp;cht=qr&amp;choe=UTF-8&amp;chl=https%3A%2F%2Fwww.byggnads.se%2Fregioner%2Fost%2Faktuellt1%2F2019%2Fspring-med-byggnads-ost%2F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7E8160DF.dotm</Template>
  <TotalTime>16</TotalTime>
  <Pages>1</Pages>
  <Words>121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Fasab</Company>
  <LinksUpToDate>false</LinksUpToDate>
  <CharactersWithSpaces>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 Inger Karlsson</dc:creator>
  <cp:keywords/>
  <dc:description/>
  <cp:lastModifiedBy>Britt Inger Karlsson</cp:lastModifiedBy>
  <cp:revision>4</cp:revision>
  <dcterms:created xsi:type="dcterms:W3CDTF">2019-03-22T13:40:00Z</dcterms:created>
  <dcterms:modified xsi:type="dcterms:W3CDTF">2019-03-28T08:46:00Z</dcterms:modified>
</cp:coreProperties>
</file>